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58296" w14:textId="2C9C9310" w:rsidR="00904E04" w:rsidRPr="00C52645" w:rsidRDefault="00DB2F30" w:rsidP="004013C4">
      <w:pPr>
        <w:pStyle w:val="Subtitle"/>
        <w:rPr>
          <w:color w:val="FF0000"/>
        </w:rPr>
      </w:pPr>
      <w:r w:rsidRPr="00C52645">
        <w:rPr>
          <w:color w:val="FF0000"/>
        </w:rPr>
        <w:t>BRIDGEPORT BEARCATS</w:t>
      </w:r>
      <w:bookmarkStart w:id="0" w:name="_GoBack"/>
      <w:bookmarkEnd w:id="0"/>
    </w:p>
    <w:p w14:paraId="5C307D69" w14:textId="4DB179DB" w:rsidR="00DB2F30" w:rsidRPr="00C52645" w:rsidRDefault="00DB2F30" w:rsidP="00DB2F30">
      <w:pPr>
        <w:pStyle w:val="Title"/>
        <w:rPr>
          <w:color w:val="FF0000"/>
        </w:rPr>
      </w:pPr>
      <w:r w:rsidRPr="00C52645">
        <w:rPr>
          <w:color w:val="FF0000"/>
        </w:rPr>
        <w:t>FOOTBALL</w:t>
      </w:r>
    </w:p>
    <w:p w14:paraId="68C2CE9F" w14:textId="6178C944" w:rsidR="00904E04" w:rsidRPr="004013C4" w:rsidRDefault="00DB2F30" w:rsidP="00DB2F30">
      <w:pPr>
        <w:pStyle w:val="Subtitle"/>
      </w:pPr>
      <w:r w:rsidRPr="00C52645">
        <w:rPr>
          <w:color w:val="FF0000"/>
          <w:u w:val="single"/>
        </w:rPr>
        <w:t>SCRIMMAGE</w:t>
      </w:r>
    </w:p>
    <w:p w14:paraId="147D8B06" w14:textId="24381976" w:rsidR="001238D4" w:rsidRPr="00AC2D0D" w:rsidRDefault="00695C16" w:rsidP="00AC2D0D">
      <w:pPr>
        <w:pStyle w:val="Heading1"/>
      </w:pPr>
      <w:sdt>
        <w:sdtPr>
          <w:alias w:val="Enter date:"/>
          <w:tag w:val="Enter date:"/>
          <w:id w:val="-747106051"/>
          <w:placeholder>
            <w:docPart w:val="E224915FEBDA444C8F39A88ABA51BF2B"/>
          </w:placeholder>
          <w:temporary/>
          <w:showingPlcHdr/>
          <w15:appearance w15:val="hidden"/>
        </w:sdtPr>
        <w:sdtEndPr/>
        <w:sdtContent>
          <w:r w:rsidR="00F8403F">
            <w:t>Date</w:t>
          </w:r>
        </w:sdtContent>
      </w:sdt>
      <w:r w:rsidR="00904E04" w:rsidRPr="00AC2D0D">
        <w:t xml:space="preserve"> </w:t>
      </w:r>
      <w:r w:rsidR="00DB2F30">
        <w:t>AUGUST 19</w:t>
      </w:r>
      <w:r w:rsidR="00DB2F30">
        <w:rPr>
          <w:vertAlign w:val="superscript"/>
        </w:rPr>
        <w:t xml:space="preserve">th </w:t>
      </w:r>
      <w:r w:rsidR="00DB2F30">
        <w:t>2022</w:t>
      </w:r>
    </w:p>
    <w:p w14:paraId="2F4B1B47" w14:textId="1594E403" w:rsidR="00904E04" w:rsidRPr="0029440E" w:rsidRDefault="00DB2F30" w:rsidP="00AC2D0D">
      <w:pPr>
        <w:pStyle w:val="Heading1"/>
      </w:pPr>
      <w:r>
        <w:t>Time:</w:t>
      </w:r>
      <w:r w:rsidR="00C52645">
        <w:t xml:space="preserve"> </w:t>
      </w:r>
      <w:r>
        <w:t>1</w:t>
      </w:r>
      <w:r w:rsidR="002B7397">
        <w:t>0</w:t>
      </w:r>
      <w:r>
        <w:t>:</w:t>
      </w:r>
      <w:r w:rsidR="002B7397">
        <w:t>3</w:t>
      </w:r>
      <w:r>
        <w:t>0am</w:t>
      </w:r>
    </w:p>
    <w:p w14:paraId="6F62522D" w14:textId="6B06344F" w:rsidR="001238D4" w:rsidRDefault="00695C16" w:rsidP="00AC2D0D">
      <w:pPr>
        <w:pStyle w:val="Heading1"/>
      </w:pPr>
      <w:sdt>
        <w:sdtPr>
          <w:alias w:val="At:"/>
          <w:tag w:val="At:"/>
          <w:id w:val="-1343242794"/>
          <w:placeholder>
            <w:docPart w:val="C40C972739EFCA44B2051512EF9EA002"/>
          </w:placeholder>
          <w:temporary/>
          <w:showingPlcHdr/>
          <w15:appearance w15:val="hidden"/>
        </w:sdtPr>
        <w:sdtEndPr/>
        <w:sdtContent>
          <w:r w:rsidR="00F8403F">
            <w:t>At</w:t>
          </w:r>
        </w:sdtContent>
      </w:sdt>
      <w:r w:rsidR="00BF70B7">
        <w:t xml:space="preserve"> </w:t>
      </w:r>
      <w:r w:rsidR="00DB2F30">
        <w:t>@bridgeport high school</w:t>
      </w:r>
    </w:p>
    <w:p w14:paraId="6811A35F" w14:textId="7A957201" w:rsidR="00C52645" w:rsidRPr="00C52645" w:rsidRDefault="00C52645" w:rsidP="00C52645">
      <w:pPr>
        <w:rPr>
          <w:b/>
          <w:bCs/>
        </w:rPr>
      </w:pPr>
      <w:r w:rsidRPr="00C52645">
        <w:rPr>
          <w:b/>
          <w:bCs/>
        </w:rPr>
        <w:t xml:space="preserve">COST IS: $100 TO PAY FOR THE OFFICALS </w:t>
      </w:r>
    </w:p>
    <w:p w14:paraId="71A0209E" w14:textId="760C9D66" w:rsidR="00DB2F30" w:rsidRPr="00DB2F30" w:rsidRDefault="00DB2F30" w:rsidP="00DB2F30">
      <w:r>
        <w:t>4691 Bearcat Blvd, Bridgeport, MI. 48722</w:t>
      </w:r>
    </w:p>
    <w:p w14:paraId="29F76AF4" w14:textId="365E8780" w:rsidR="00E7686A" w:rsidRDefault="00DB2F30" w:rsidP="00E7686A">
      <w:r>
        <w:t>Contact Coach Marshall @ (989) 443-0353 OR E-Mail me @ marshallk</w:t>
      </w:r>
      <w:r w:rsidR="00C52645">
        <w:t>@gobearcats.net</w:t>
      </w:r>
    </w:p>
    <w:sectPr w:rsidR="00E7686A" w:rsidSect="00217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160" w:right="900" w:bottom="1440" w:left="77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04E76" w14:textId="77777777" w:rsidR="001319CD" w:rsidRDefault="001319CD">
      <w:pPr>
        <w:spacing w:after="0" w:line="240" w:lineRule="auto"/>
      </w:pPr>
      <w:r>
        <w:separator/>
      </w:r>
    </w:p>
  </w:endnote>
  <w:endnote w:type="continuationSeparator" w:id="0">
    <w:p w14:paraId="390E10C2" w14:textId="77777777" w:rsidR="001319CD" w:rsidRDefault="0013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9D2A3" w14:textId="77777777" w:rsidR="00BA4B3D" w:rsidRDefault="00BA4B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24C4F" w14:textId="77777777" w:rsidR="00BA4B3D" w:rsidRDefault="00BA4B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FFFB2" w14:textId="77777777" w:rsidR="00BA4B3D" w:rsidRDefault="00BA4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CD923" w14:textId="77777777" w:rsidR="001319CD" w:rsidRDefault="001319CD">
      <w:pPr>
        <w:spacing w:after="0" w:line="240" w:lineRule="auto"/>
      </w:pPr>
      <w:r>
        <w:separator/>
      </w:r>
    </w:p>
  </w:footnote>
  <w:footnote w:type="continuationSeparator" w:id="0">
    <w:p w14:paraId="5A5DA795" w14:textId="77777777" w:rsidR="001319CD" w:rsidRDefault="0013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39BC" w14:textId="77777777" w:rsidR="00BA4B3D" w:rsidRDefault="00BA4B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5FE8F" w14:textId="77777777" w:rsidR="00904E04" w:rsidRDefault="0061096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1" layoutInCell="1" allowOverlap="1" wp14:anchorId="496B74D3" wp14:editId="3A6DA7BB">
          <wp:simplePos x="4914900" y="457200"/>
          <wp:positionH relativeFrom="page">
            <wp:align>center</wp:align>
          </wp:positionH>
          <wp:positionV relativeFrom="page">
            <wp:align>center</wp:align>
          </wp:positionV>
          <wp:extent cx="4567555" cy="3529330"/>
          <wp:effectExtent l="0" t="0" r="9525" b="0"/>
          <wp:wrapNone/>
          <wp:docPr id="5" name="Picture 5" descr="Referee and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ball fly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7555" cy="352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4612E" w14:textId="77777777" w:rsidR="00BA4B3D" w:rsidRDefault="00BA4B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go, company name&#10;&#10;&#10;&#10;Description automatically generated" style="width:423pt;height:333pt;visibility:visible;mso-wrap-style:square" o:bullet="t">
        <v:imagedata r:id="rId1" o:title="Logo, company name&#10;&#10;&#10;&#10;Description automatically generated"/>
      </v:shape>
    </w:pict>
  </w:numPicBullet>
  <w:abstractNum w:abstractNumId="0" w15:restartNumberingAfterBreak="0">
    <w:nsid w:val="FFFFFF7C"/>
    <w:multiLevelType w:val="singleLevel"/>
    <w:tmpl w:val="ADC04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52AE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CA78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98843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C4EDC7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7609F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9CAE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9CCF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F616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B01B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30"/>
    <w:rsid w:val="00051F12"/>
    <w:rsid w:val="000865A0"/>
    <w:rsid w:val="001238D4"/>
    <w:rsid w:val="001319CD"/>
    <w:rsid w:val="001428FD"/>
    <w:rsid w:val="00184134"/>
    <w:rsid w:val="001D06B3"/>
    <w:rsid w:val="001E1E51"/>
    <w:rsid w:val="00210BB2"/>
    <w:rsid w:val="00217744"/>
    <w:rsid w:val="002836CF"/>
    <w:rsid w:val="0029440E"/>
    <w:rsid w:val="002B7397"/>
    <w:rsid w:val="002C69C9"/>
    <w:rsid w:val="004013C4"/>
    <w:rsid w:val="004302F2"/>
    <w:rsid w:val="00444154"/>
    <w:rsid w:val="004564F3"/>
    <w:rsid w:val="00490449"/>
    <w:rsid w:val="00547BF8"/>
    <w:rsid w:val="005E0AF9"/>
    <w:rsid w:val="00610969"/>
    <w:rsid w:val="006510F3"/>
    <w:rsid w:val="0071332A"/>
    <w:rsid w:val="008C01D0"/>
    <w:rsid w:val="008E5486"/>
    <w:rsid w:val="00904E04"/>
    <w:rsid w:val="00931C24"/>
    <w:rsid w:val="00AC2D0D"/>
    <w:rsid w:val="00AD1EBD"/>
    <w:rsid w:val="00B00314"/>
    <w:rsid w:val="00B10BE2"/>
    <w:rsid w:val="00B3774C"/>
    <w:rsid w:val="00BA4B3D"/>
    <w:rsid w:val="00BF70B7"/>
    <w:rsid w:val="00C34564"/>
    <w:rsid w:val="00C37C8A"/>
    <w:rsid w:val="00C52645"/>
    <w:rsid w:val="00CF59A3"/>
    <w:rsid w:val="00D41EF0"/>
    <w:rsid w:val="00DB2F30"/>
    <w:rsid w:val="00DB7ECE"/>
    <w:rsid w:val="00E7686A"/>
    <w:rsid w:val="00F367D1"/>
    <w:rsid w:val="00F73120"/>
    <w:rsid w:val="00F8403F"/>
    <w:rsid w:val="00FE0D4D"/>
    <w:rsid w:val="00FE4201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7B17D66"/>
  <w15:chartTrackingRefBased/>
  <w15:docId w15:val="{3AEE4451-4C0D-3645-A1C9-4946F396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9C9"/>
    <w:rPr>
      <w:caps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AC2D0D"/>
    <w:pPr>
      <w:keepNext/>
      <w:keepLines/>
      <w:spacing w:after="240" w:line="240" w:lineRule="auto"/>
      <w:contextualSpacing/>
      <w:outlineLvl w:val="0"/>
    </w:pPr>
    <w:rPr>
      <w:rFonts w:asciiTheme="majorHAnsi" w:eastAsiaTheme="majorEastAsia" w:hAnsiTheme="majorHAnsi" w:cstheme="majorBidi"/>
      <w:bCs/>
      <w:sz w:val="40"/>
      <w:szCs w:val="144"/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7686A"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9C9"/>
    <w:pPr>
      <w:keepNext/>
      <w:keepLines/>
      <w:spacing w:before="40" w:after="0"/>
      <w:contextualSpacing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E7686A"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836CF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FE420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201"/>
    <w:rPr>
      <w:cap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420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201"/>
    <w:rPr>
      <w:caps/>
      <w:sz w:val="24"/>
      <w:szCs w:val="24"/>
    </w:rPr>
  </w:style>
  <w:style w:type="paragraph" w:styleId="Subtitle">
    <w:name w:val="Subtitle"/>
    <w:basedOn w:val="Normal"/>
    <w:next w:val="Title"/>
    <w:link w:val="SubtitleChar"/>
    <w:uiPriority w:val="2"/>
    <w:qFormat/>
    <w:rsid w:val="004013C4"/>
    <w:pPr>
      <w:keepNext/>
      <w:keepLines/>
      <w:numPr>
        <w:ilvl w:val="1"/>
      </w:numPr>
      <w:spacing w:after="240" w:line="240" w:lineRule="auto"/>
      <w:contextualSpacing/>
    </w:pPr>
    <w:rPr>
      <w:sz w:val="6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AC2D0D"/>
    <w:rPr>
      <w:caps/>
      <w:color w:val="FFFFFF" w:themeColor="background1"/>
      <w:sz w:val="60"/>
    </w:rPr>
  </w:style>
  <w:style w:type="paragraph" w:styleId="Title">
    <w:name w:val="Title"/>
    <w:basedOn w:val="Normal"/>
    <w:next w:val="Heading1"/>
    <w:link w:val="TitleChar"/>
    <w:uiPriority w:val="1"/>
    <w:qFormat/>
    <w:rsid w:val="00E7686A"/>
    <w:pPr>
      <w:keepNext/>
      <w:keepLines/>
      <w:spacing w:before="360" w:after="360" w:line="1360" w:lineRule="exact"/>
      <w:contextualSpacing/>
    </w:pPr>
    <w:rPr>
      <w:rFonts w:asciiTheme="majorHAnsi" w:eastAsiaTheme="majorEastAsia" w:hAnsiTheme="majorHAnsi" w:cstheme="majorBidi"/>
      <w:b/>
      <w:spacing w:val="10"/>
      <w:sz w:val="144"/>
      <w:szCs w:val="56"/>
      <w14:shadow w14:blurRad="63500" w14:dist="50800" w14:dir="13500000" w14:sx="0" w14:sy="0" w14:kx="0" w14:ky="0" w14:algn="none">
        <w14:srgbClr w14:val="000000">
          <w14:alpha w14:val="5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E7686A"/>
    <w:rPr>
      <w:rFonts w:asciiTheme="majorHAnsi" w:eastAsiaTheme="majorEastAsia" w:hAnsiTheme="majorHAnsi" w:cstheme="majorBidi"/>
      <w:b/>
      <w:caps/>
      <w:spacing w:val="10"/>
      <w:sz w:val="144"/>
      <w:szCs w:val="56"/>
      <w14:shadow w14:blurRad="63500" w14:dist="50800" w14:dir="13500000" w14:sx="0" w14:sy="0" w14:kx="0" w14:ky="0" w14:algn="none">
        <w14:srgbClr w14:val="000000">
          <w14:alpha w14:val="50000"/>
        </w14:srgbClr>
      </w14:shadow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0031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00314"/>
    <w:rPr>
      <w:i/>
      <w:iCs/>
      <w:cap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0031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00314"/>
    <w:rPr>
      <w:i/>
      <w:iCs/>
      <w:caps/>
      <w:color w:val="1F4E79" w:themeColor="accent1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00314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0031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00314"/>
    <w:rPr>
      <w:b/>
      <w:bCs/>
      <w:caps w:val="0"/>
      <w:smallCaps/>
      <w:color w:val="1F4E79" w:themeColor="accent1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B00314"/>
    <w:rPr>
      <w:b/>
      <w:bCs/>
      <w:i/>
      <w:iCs/>
      <w:spacing w:val="0"/>
    </w:rPr>
  </w:style>
  <w:style w:type="paragraph" w:styleId="BlockText">
    <w:name w:val="Block Text"/>
    <w:basedOn w:val="Normal"/>
    <w:uiPriority w:val="99"/>
    <w:semiHidden/>
    <w:unhideWhenUsed/>
    <w:rsid w:val="002836CF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8F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86A"/>
    <w:rPr>
      <w:rFonts w:asciiTheme="majorHAnsi" w:eastAsiaTheme="majorEastAsia" w:hAnsiTheme="majorHAnsi" w:cstheme="majorBidi"/>
      <w:caps/>
      <w:color w:val="1F4E79" w:themeColor="accent1" w:themeShade="80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8FD"/>
    <w:rPr>
      <w:rFonts w:ascii="Segoe UI" w:hAnsi="Segoe UI" w:cs="Segoe UI"/>
      <w:caps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428FD"/>
  </w:style>
  <w:style w:type="paragraph" w:styleId="BodyText">
    <w:name w:val="Body Text"/>
    <w:basedOn w:val="Normal"/>
    <w:link w:val="BodyTextChar"/>
    <w:uiPriority w:val="99"/>
    <w:semiHidden/>
    <w:unhideWhenUsed/>
    <w:rsid w:val="001428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28FD"/>
    <w:rPr>
      <w:cap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428F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428FD"/>
    <w:rPr>
      <w:cap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428F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428FD"/>
    <w:rPr>
      <w:caps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428F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428FD"/>
    <w:rPr>
      <w:cap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428F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428FD"/>
    <w:rPr>
      <w:caps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428F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428FD"/>
    <w:rPr>
      <w:cap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428F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428FD"/>
    <w:rPr>
      <w:cap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428FD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428FD"/>
    <w:rPr>
      <w:caps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28F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428F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428FD"/>
    <w:rPr>
      <w:caps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428F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8F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8FD"/>
    <w:rPr>
      <w:caps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8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8FD"/>
    <w:rPr>
      <w:b/>
      <w:bCs/>
      <w:caps/>
      <w:szCs w:val="20"/>
    </w:rPr>
  </w:style>
  <w:style w:type="table" w:styleId="DarkList">
    <w:name w:val="Dark List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8FD"/>
  </w:style>
  <w:style w:type="character" w:customStyle="1" w:styleId="DateChar">
    <w:name w:val="Date Char"/>
    <w:basedOn w:val="DefaultParagraphFont"/>
    <w:link w:val="Date"/>
    <w:uiPriority w:val="99"/>
    <w:semiHidden/>
    <w:rsid w:val="001428FD"/>
    <w:rPr>
      <w:caps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428F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428FD"/>
    <w:rPr>
      <w:rFonts w:ascii="Segoe UI" w:hAnsi="Segoe UI" w:cs="Segoe UI"/>
      <w:caps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428F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428FD"/>
    <w:rPr>
      <w:caps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1428F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428F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428F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428FD"/>
    <w:rPr>
      <w:caps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428F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28FD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428F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28F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28FD"/>
    <w:rPr>
      <w:caps/>
      <w:szCs w:val="20"/>
    </w:rPr>
  </w:style>
  <w:style w:type="table" w:styleId="GridTable1Light">
    <w:name w:val="Grid Table 1 Light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28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428F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428F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428F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428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428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428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428F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428F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428F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428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428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E7686A"/>
    <w:rPr>
      <w:rFonts w:asciiTheme="majorHAnsi" w:eastAsiaTheme="majorEastAsia" w:hAnsiTheme="majorHAnsi" w:cstheme="majorBidi"/>
      <w:caps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9C9"/>
    <w:rPr>
      <w:rFonts w:asciiTheme="majorHAnsi" w:eastAsiaTheme="majorEastAsia" w:hAnsiTheme="majorHAnsi" w:cstheme="majorBidi"/>
      <w:caps/>
      <w:color w:val="1F4E79" w:themeColor="accent1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86A"/>
    <w:rPr>
      <w:rFonts w:asciiTheme="majorHAnsi" w:eastAsiaTheme="majorEastAsia" w:hAnsiTheme="majorHAnsi" w:cstheme="majorBidi"/>
      <w:caps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86A"/>
    <w:rPr>
      <w:rFonts w:asciiTheme="majorHAnsi" w:eastAsiaTheme="majorEastAsia" w:hAnsiTheme="majorHAnsi" w:cstheme="majorBidi"/>
      <w:i/>
      <w:iCs/>
      <w:cap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86A"/>
    <w:rPr>
      <w:rFonts w:asciiTheme="majorHAnsi" w:eastAsiaTheme="majorEastAsia" w:hAnsiTheme="majorHAnsi" w:cstheme="majorBidi"/>
      <w:cap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86A"/>
    <w:rPr>
      <w:rFonts w:asciiTheme="majorHAnsi" w:eastAsiaTheme="majorEastAsia" w:hAnsiTheme="majorHAnsi" w:cstheme="majorBidi"/>
      <w:i/>
      <w:iCs/>
      <w:cap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428FD"/>
  </w:style>
  <w:style w:type="paragraph" w:styleId="HTMLAddress">
    <w:name w:val="HTML Address"/>
    <w:basedOn w:val="Normal"/>
    <w:link w:val="HTMLAddressChar"/>
    <w:uiPriority w:val="99"/>
    <w:semiHidden/>
    <w:unhideWhenUsed/>
    <w:rsid w:val="001428F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428FD"/>
    <w:rPr>
      <w:i/>
      <w:iCs/>
      <w:cap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428F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428F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28F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28FD"/>
    <w:rPr>
      <w:rFonts w:ascii="Consolas" w:hAnsi="Consolas"/>
      <w:caps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428F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428F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428FD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428F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428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428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428F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428F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428F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428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428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428FD"/>
  </w:style>
  <w:style w:type="paragraph" w:styleId="List">
    <w:name w:val="List"/>
    <w:basedOn w:val="Normal"/>
    <w:uiPriority w:val="99"/>
    <w:semiHidden/>
    <w:unhideWhenUsed/>
    <w:rsid w:val="001428F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428F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428F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428F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428FD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428F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428F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428F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428F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428F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428F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428F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428F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428F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428FD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428F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428F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428F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428F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428F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428F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428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428F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428F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428F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428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428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428F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428F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428F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428F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428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428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428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ap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428FD"/>
    <w:rPr>
      <w:rFonts w:ascii="Consolas" w:hAnsi="Consolas"/>
      <w:caps/>
      <w:szCs w:val="20"/>
    </w:rPr>
  </w:style>
  <w:style w:type="table" w:styleId="MediumGrid1">
    <w:name w:val="Medium Grid 1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428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428FD"/>
    <w:rPr>
      <w:rFonts w:asciiTheme="majorHAnsi" w:eastAsiaTheme="majorEastAsia" w:hAnsiTheme="majorHAnsi" w:cstheme="majorBidi"/>
      <w:caps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428FD"/>
    <w:pPr>
      <w:spacing w:after="0" w:line="240" w:lineRule="auto"/>
    </w:pPr>
    <w:rPr>
      <w:cap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428F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1428F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428F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428FD"/>
    <w:rPr>
      <w:cap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428FD"/>
  </w:style>
  <w:style w:type="table" w:styleId="PlainTable1">
    <w:name w:val="Plain Table 1"/>
    <w:basedOn w:val="TableNormal"/>
    <w:uiPriority w:val="41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428F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28FD"/>
    <w:rPr>
      <w:rFonts w:ascii="Consolas" w:hAnsi="Consolas"/>
      <w:caps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428F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428FD"/>
    <w:rPr>
      <w:caps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428FD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428FD"/>
    <w:rPr>
      <w:caps/>
      <w:sz w:val="24"/>
      <w:szCs w:val="24"/>
    </w:rPr>
  </w:style>
  <w:style w:type="character" w:styleId="Strong">
    <w:name w:val="Strong"/>
    <w:basedOn w:val="DefaultParagraphFont"/>
    <w:uiPriority w:val="22"/>
    <w:semiHidden/>
    <w:unhideWhenUsed/>
    <w:qFormat/>
    <w:rsid w:val="001428F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428FD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1428F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428F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428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428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428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428F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428F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428F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428F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428F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428F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428F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428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428F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4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428F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428F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428F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428F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428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428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428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428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428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428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428F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428F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428F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428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428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428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42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428F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428F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428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428F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428F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428F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428F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428F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428F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428F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428F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428F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428FD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28FD"/>
    <w:pPr>
      <w:spacing w:before="240" w:after="0" w:line="276" w:lineRule="auto"/>
      <w:contextualSpacing w:val="0"/>
      <w:outlineLvl w:val="9"/>
    </w:pPr>
    <w:rPr>
      <w:bCs w:val="0"/>
      <w:color w:val="2E74B5" w:themeColor="accent1" w:themeShade="BF"/>
      <w:sz w:val="32"/>
      <w:szCs w:val="32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24915FEBDA444C8F39A88ABA51B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82287-0439-A141-832D-F0DA958AB4D0}"/>
      </w:docPartPr>
      <w:docPartBody>
        <w:p w:rsidR="00CA01F3" w:rsidRDefault="0044149F">
          <w:pPr>
            <w:pStyle w:val="E224915FEBDA444C8F39A88ABA51BF2B"/>
          </w:pPr>
          <w:r>
            <w:t>Date</w:t>
          </w:r>
        </w:p>
      </w:docPartBody>
    </w:docPart>
    <w:docPart>
      <w:docPartPr>
        <w:name w:val="C40C972739EFCA44B2051512EF9EA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21CD6-8488-B24D-9A59-EB368CDBB149}"/>
      </w:docPartPr>
      <w:docPartBody>
        <w:p w:rsidR="00CA01F3" w:rsidRDefault="0044149F">
          <w:pPr>
            <w:pStyle w:val="C40C972739EFCA44B2051512EF9EA002"/>
          </w:pPr>
          <w:r>
            <w:t>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49F"/>
    <w:rsid w:val="0044149F"/>
    <w:rsid w:val="00C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24915FEBDA444C8F39A88ABA51BF2B">
    <w:name w:val="E224915FEBDA444C8F39A88ABA51BF2B"/>
  </w:style>
  <w:style w:type="paragraph" w:customStyle="1" w:styleId="C40C972739EFCA44B2051512EF9EA002">
    <w:name w:val="C40C972739EFCA44B2051512EF9EA0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Football party flyer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103A826D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Kevin Marshall</cp:lastModifiedBy>
  <cp:revision>2</cp:revision>
  <dcterms:created xsi:type="dcterms:W3CDTF">2022-05-24T16:47:00Z</dcterms:created>
  <dcterms:modified xsi:type="dcterms:W3CDTF">2022-05-24T16:47:00Z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